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1FB55F" w14:textId="77777777" w:rsidR="004A7599" w:rsidRDefault="009412EB" w:rsidP="009412EB">
      <w:pPr>
        <w:pStyle w:val="Zhlav"/>
        <w:tabs>
          <w:tab w:val="center" w:pos="4253"/>
        </w:tabs>
        <w:ind w:firstLine="1701"/>
      </w:pPr>
      <w:r>
        <w:rPr>
          <w:b/>
          <w:noProof/>
          <w:u w:val="single"/>
        </w:rPr>
        <w:drawing>
          <wp:anchor distT="0" distB="0" distL="114300" distR="114300" simplePos="0" relativeHeight="251659264" behindDoc="1" locked="0" layoutInCell="1" allowOverlap="1" wp14:anchorId="62B7ECBC" wp14:editId="4501E4C1">
            <wp:simplePos x="0" y="0"/>
            <wp:positionH relativeFrom="margin">
              <wp:posOffset>-649605</wp:posOffset>
            </wp:positionH>
            <wp:positionV relativeFrom="paragraph">
              <wp:posOffset>-257175</wp:posOffset>
            </wp:positionV>
            <wp:extent cx="7135537" cy="1205083"/>
            <wp:effectExtent l="0" t="0" r="0" b="0"/>
            <wp:wrapNone/>
            <wp:docPr id="1" name="Obrázek 1" descr="Obsah obrázku snímek obrazovky&#10;&#10;Popis byl vytvořen automatick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Obrázek 1" descr="Obsah obrázku snímek obrazovky&#10;&#10;Popis byl vytvořen automaticky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135537" cy="1205083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A3952">
        <w:tab/>
      </w:r>
      <w:r w:rsidR="004A7599">
        <w:t xml:space="preserve"> </w:t>
      </w:r>
    </w:p>
    <w:p w14:paraId="627DC8AA" w14:textId="77777777" w:rsidR="004A7599" w:rsidRDefault="004A7599" w:rsidP="004A7599">
      <w:pPr>
        <w:pStyle w:val="Default"/>
      </w:pPr>
      <w:r>
        <w:rPr>
          <w:rFonts w:ascii="Calibri" w:eastAsia="Calibri" w:hAnsi="Calibri" w:cs="Calibri"/>
        </w:rPr>
        <w:t xml:space="preserve"> </w:t>
      </w:r>
    </w:p>
    <w:p w14:paraId="0E8802B8" w14:textId="77777777" w:rsidR="009412EB" w:rsidRDefault="009412EB" w:rsidP="004A759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2DD01F9" w14:textId="77777777" w:rsidR="009412EB" w:rsidRDefault="009412EB" w:rsidP="004A759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3A1589E" w14:textId="77777777" w:rsidR="009412EB" w:rsidRDefault="009412EB" w:rsidP="004A759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1FD170DB" w14:textId="77777777" w:rsidR="009412EB" w:rsidRDefault="009412EB" w:rsidP="004A759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</w:p>
    <w:p w14:paraId="40E331AA" w14:textId="77777777" w:rsidR="004A7599" w:rsidRDefault="004A7599" w:rsidP="004A7599">
      <w:pPr>
        <w:spacing w:after="60" w:line="240" w:lineRule="auto"/>
        <w:jc w:val="center"/>
        <w:rPr>
          <w:rFonts w:ascii="Times New Roman" w:hAnsi="Times New Roman" w:cs="Times New Roman"/>
          <w:b/>
          <w:sz w:val="24"/>
          <w:szCs w:val="24"/>
          <w:u w:val="single"/>
        </w:rPr>
      </w:pPr>
      <w:r>
        <w:rPr>
          <w:rFonts w:ascii="Times New Roman" w:hAnsi="Times New Roman" w:cs="Times New Roman"/>
          <w:b/>
          <w:sz w:val="24"/>
          <w:szCs w:val="24"/>
          <w:u w:val="single"/>
        </w:rPr>
        <w:t>ŽÁDOST O POSKYTNUTÍ PORADENSKÝCH SLUŽEB</w:t>
      </w:r>
    </w:p>
    <w:p w14:paraId="66F511C2" w14:textId="77777777" w:rsidR="004A7599" w:rsidRDefault="004A7599" w:rsidP="004A7599">
      <w:pPr>
        <w:spacing w:after="12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Žádost vyplní zákonný zástupce / zletilý klient a obratem předá do SPC </w:t>
      </w:r>
    </w:p>
    <w:p w14:paraId="62B738DC" w14:textId="77777777" w:rsidR="004A7599" w:rsidRDefault="004A7599" w:rsidP="004A7599">
      <w:pPr>
        <w:spacing w:after="240" w:line="240" w:lineRule="auto"/>
        <w:jc w:val="both"/>
        <w:rPr>
          <w:rFonts w:ascii="Times New Roman" w:hAnsi="Times New Roman" w:cs="Times New Roman"/>
        </w:rPr>
      </w:pPr>
      <w:r w:rsidRPr="004A7599">
        <w:rPr>
          <w:rFonts w:ascii="Times New Roman" w:hAnsi="Times New Roman" w:cs="Times New Roman"/>
        </w:rPr>
        <w:t>Žádost o poskytnutí poradenských služeb dle vyhlášky č. 197/2016 Sb., kterou se mění vyhláška č. 72/2005 Sb., o poskytování poradenských služeb ve školách a školských poradenských zařízeních, ve znění pozdějších předpisů.</w:t>
      </w:r>
    </w:p>
    <w:p w14:paraId="2A0D33A7" w14:textId="77777777" w:rsidR="004A7599" w:rsidRDefault="004A7599" w:rsidP="004A7599">
      <w:pPr>
        <w:spacing w:after="240" w:line="240" w:lineRule="auto"/>
        <w:jc w:val="both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3539"/>
        <w:gridCol w:w="2693"/>
        <w:gridCol w:w="2830"/>
      </w:tblGrid>
      <w:tr w:rsidR="003867E3" w14:paraId="3421BF2D" w14:textId="77777777" w:rsidTr="003867E3">
        <w:tc>
          <w:tcPr>
            <w:tcW w:w="6232" w:type="dxa"/>
            <w:gridSpan w:val="2"/>
          </w:tcPr>
          <w:p w14:paraId="57835E71" w14:textId="77777777" w:rsidR="003867E3" w:rsidRPr="003867E3" w:rsidRDefault="003867E3" w:rsidP="003867E3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Jméno a příjmení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(dítěte/žáka/studenta):</w:t>
            </w:r>
          </w:p>
        </w:tc>
        <w:tc>
          <w:tcPr>
            <w:tcW w:w="2830" w:type="dxa"/>
          </w:tcPr>
          <w:p w14:paraId="65CAE78B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Narozen (a):</w:t>
            </w:r>
          </w:p>
        </w:tc>
      </w:tr>
      <w:tr w:rsidR="003867E3" w14:paraId="060CA0AE" w14:textId="77777777" w:rsidTr="003867E3">
        <w:tc>
          <w:tcPr>
            <w:tcW w:w="6232" w:type="dxa"/>
            <w:gridSpan w:val="2"/>
          </w:tcPr>
          <w:p w14:paraId="0DAFE89C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Bydliště:</w:t>
            </w:r>
          </w:p>
        </w:tc>
        <w:tc>
          <w:tcPr>
            <w:tcW w:w="2830" w:type="dxa"/>
          </w:tcPr>
          <w:p w14:paraId="307B522F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PSČ:</w:t>
            </w:r>
          </w:p>
        </w:tc>
      </w:tr>
      <w:tr w:rsidR="003867E3" w14:paraId="0D4DEFA6" w14:textId="77777777" w:rsidTr="003867E3">
        <w:tc>
          <w:tcPr>
            <w:tcW w:w="6232" w:type="dxa"/>
            <w:gridSpan w:val="2"/>
          </w:tcPr>
          <w:p w14:paraId="2D7CF141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Jméno a příjmení matky:</w:t>
            </w:r>
          </w:p>
        </w:tc>
        <w:tc>
          <w:tcPr>
            <w:tcW w:w="2830" w:type="dxa"/>
          </w:tcPr>
          <w:p w14:paraId="2D400D60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Titul:</w:t>
            </w:r>
          </w:p>
        </w:tc>
      </w:tr>
      <w:tr w:rsidR="003867E3" w14:paraId="0F599FC2" w14:textId="77777777" w:rsidTr="003867E3">
        <w:tc>
          <w:tcPr>
            <w:tcW w:w="3539" w:type="dxa"/>
          </w:tcPr>
          <w:p w14:paraId="01EF69A2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Telefon:</w:t>
            </w:r>
          </w:p>
        </w:tc>
        <w:tc>
          <w:tcPr>
            <w:tcW w:w="5523" w:type="dxa"/>
            <w:gridSpan w:val="2"/>
          </w:tcPr>
          <w:p w14:paraId="58B4136A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Email:</w:t>
            </w:r>
          </w:p>
        </w:tc>
      </w:tr>
      <w:tr w:rsidR="003867E3" w14:paraId="1907E70B" w14:textId="77777777" w:rsidTr="003867E3">
        <w:tc>
          <w:tcPr>
            <w:tcW w:w="6232" w:type="dxa"/>
            <w:gridSpan w:val="2"/>
          </w:tcPr>
          <w:p w14:paraId="7C527C36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Bydliště matky:</w:t>
            </w:r>
          </w:p>
        </w:tc>
        <w:tc>
          <w:tcPr>
            <w:tcW w:w="2830" w:type="dxa"/>
          </w:tcPr>
          <w:p w14:paraId="0374204D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PSČ:</w:t>
            </w:r>
          </w:p>
        </w:tc>
      </w:tr>
      <w:tr w:rsidR="003867E3" w14:paraId="084780CE" w14:textId="77777777" w:rsidTr="003867E3">
        <w:tc>
          <w:tcPr>
            <w:tcW w:w="6232" w:type="dxa"/>
            <w:gridSpan w:val="2"/>
          </w:tcPr>
          <w:p w14:paraId="5F3745E5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Jméno a příjmení otce:</w:t>
            </w:r>
          </w:p>
        </w:tc>
        <w:tc>
          <w:tcPr>
            <w:tcW w:w="2830" w:type="dxa"/>
          </w:tcPr>
          <w:p w14:paraId="6681452B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Titul:</w:t>
            </w:r>
          </w:p>
        </w:tc>
      </w:tr>
      <w:tr w:rsidR="003867E3" w14:paraId="3CA42C3F" w14:textId="77777777" w:rsidTr="003867E3">
        <w:tc>
          <w:tcPr>
            <w:tcW w:w="3539" w:type="dxa"/>
          </w:tcPr>
          <w:p w14:paraId="3A250DD1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Telefon:</w:t>
            </w:r>
          </w:p>
        </w:tc>
        <w:tc>
          <w:tcPr>
            <w:tcW w:w="5523" w:type="dxa"/>
            <w:gridSpan w:val="2"/>
          </w:tcPr>
          <w:p w14:paraId="3A8FE07F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Email:</w:t>
            </w:r>
          </w:p>
        </w:tc>
      </w:tr>
      <w:tr w:rsidR="003867E3" w14:paraId="3588FAAF" w14:textId="77777777" w:rsidTr="003867E3">
        <w:tc>
          <w:tcPr>
            <w:tcW w:w="6232" w:type="dxa"/>
            <w:gridSpan w:val="2"/>
          </w:tcPr>
          <w:p w14:paraId="01424B00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Bydliště otce:</w:t>
            </w:r>
          </w:p>
        </w:tc>
        <w:tc>
          <w:tcPr>
            <w:tcW w:w="2830" w:type="dxa"/>
          </w:tcPr>
          <w:p w14:paraId="6743F7DE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PSČ:</w:t>
            </w:r>
          </w:p>
        </w:tc>
      </w:tr>
      <w:tr w:rsidR="003867E3" w14:paraId="71ACA2CB" w14:textId="77777777" w:rsidTr="003867E3">
        <w:tc>
          <w:tcPr>
            <w:tcW w:w="9062" w:type="dxa"/>
            <w:gridSpan w:val="3"/>
          </w:tcPr>
          <w:p w14:paraId="6305D441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Datová schránka na rodiče:</w:t>
            </w:r>
          </w:p>
        </w:tc>
      </w:tr>
      <w:tr w:rsidR="003867E3" w14:paraId="3BD198BD" w14:textId="77777777" w:rsidTr="003867E3">
        <w:tc>
          <w:tcPr>
            <w:tcW w:w="9062" w:type="dxa"/>
            <w:gridSpan w:val="3"/>
          </w:tcPr>
          <w:p w14:paraId="06EE3624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 xml:space="preserve">Název školy </w:t>
            </w:r>
            <w:r>
              <w:rPr>
                <w:rFonts w:ascii="Times New Roman" w:hAnsi="Times New Roman" w:cs="Times New Roman"/>
                <w:b/>
                <w:sz w:val="18"/>
                <w:szCs w:val="18"/>
              </w:rPr>
              <w:t>(MŠ, ZŠ, SŠ):</w:t>
            </w:r>
          </w:p>
          <w:p w14:paraId="7B9FC83C" w14:textId="77777777" w:rsidR="009940D0" w:rsidRDefault="009940D0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67E3" w14:paraId="30546BF8" w14:textId="77777777" w:rsidTr="003867E3">
        <w:tc>
          <w:tcPr>
            <w:tcW w:w="9062" w:type="dxa"/>
            <w:gridSpan w:val="3"/>
          </w:tcPr>
          <w:p w14:paraId="72DD56B6" w14:textId="77777777" w:rsidR="003867E3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Adresa školy:</w:t>
            </w:r>
          </w:p>
        </w:tc>
      </w:tr>
      <w:tr w:rsidR="003867E3" w14:paraId="01B04C89" w14:textId="77777777" w:rsidTr="003867E3">
        <w:tc>
          <w:tcPr>
            <w:tcW w:w="9062" w:type="dxa"/>
            <w:gridSpan w:val="3"/>
          </w:tcPr>
          <w:p w14:paraId="31BED9A5" w14:textId="77777777" w:rsidR="003867E3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Třída, obor:</w:t>
            </w:r>
          </w:p>
        </w:tc>
      </w:tr>
      <w:tr w:rsidR="003867E3" w14:paraId="11F18212" w14:textId="77777777" w:rsidTr="003867E3">
        <w:tc>
          <w:tcPr>
            <w:tcW w:w="9062" w:type="dxa"/>
            <w:gridSpan w:val="3"/>
          </w:tcPr>
          <w:p w14:paraId="6374E315" w14:textId="77777777" w:rsidR="003867E3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Název školy, kde bylo nebo půjde dítě k zápisu:</w:t>
            </w:r>
          </w:p>
          <w:p w14:paraId="16388921" w14:textId="77777777" w:rsidR="00B92D8B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67E3" w14:paraId="1A684ADE" w14:textId="77777777" w:rsidTr="003867E3">
        <w:tc>
          <w:tcPr>
            <w:tcW w:w="9062" w:type="dxa"/>
            <w:gridSpan w:val="3"/>
          </w:tcPr>
          <w:p w14:paraId="7917A029" w14:textId="77777777" w:rsidR="003867E3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Pediatr / ošetřující lékař:</w:t>
            </w:r>
          </w:p>
        </w:tc>
      </w:tr>
      <w:tr w:rsidR="003867E3" w14:paraId="6DC13CB3" w14:textId="77777777" w:rsidTr="003867E3">
        <w:tc>
          <w:tcPr>
            <w:tcW w:w="9062" w:type="dxa"/>
            <w:gridSpan w:val="3"/>
          </w:tcPr>
          <w:p w14:paraId="2E0CF7CC" w14:textId="77777777" w:rsidR="00B92D8B" w:rsidRDefault="00B92D8B" w:rsidP="00B92D8B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 xml:space="preserve">Odborný lékař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(neurolog, psychiatr apod.)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428B1C15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67E3" w14:paraId="4F60E394" w14:textId="77777777" w:rsidTr="003867E3">
        <w:tc>
          <w:tcPr>
            <w:tcW w:w="9062" w:type="dxa"/>
            <w:gridSpan w:val="3"/>
          </w:tcPr>
          <w:p w14:paraId="29428E86" w14:textId="77777777" w:rsidR="00B92D8B" w:rsidRDefault="00B92D8B" w:rsidP="00B92D8B">
            <w:pPr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t xml:space="preserve">Vyšetření žádá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(jméno, příjmení, vztah k dítěti)</w:t>
            </w:r>
            <w:r>
              <w:rPr>
                <w:rFonts w:ascii="Times New Roman" w:hAnsi="Times New Roman" w:cs="Times New Roman"/>
                <w:b/>
              </w:rPr>
              <w:t>:</w:t>
            </w:r>
          </w:p>
          <w:p w14:paraId="796268F1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67E3" w14:paraId="61E0C2F8" w14:textId="77777777" w:rsidTr="003867E3">
        <w:tc>
          <w:tcPr>
            <w:tcW w:w="9062" w:type="dxa"/>
            <w:gridSpan w:val="3"/>
          </w:tcPr>
          <w:p w14:paraId="530792AF" w14:textId="77777777" w:rsidR="003867E3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 xml:space="preserve">Důvod poskytnutí poradenské služby 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(vyšetření, konzultace, posouzení podpůrných opatření apod..):</w:t>
            </w:r>
          </w:p>
          <w:p w14:paraId="64932F52" w14:textId="77777777" w:rsidR="00B92D8B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7D8B3E44" w14:textId="77777777" w:rsidR="00B92D8B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  <w:tr w:rsidR="003867E3" w14:paraId="2E886C97" w14:textId="77777777" w:rsidTr="003867E3">
        <w:tc>
          <w:tcPr>
            <w:tcW w:w="9062" w:type="dxa"/>
            <w:gridSpan w:val="3"/>
          </w:tcPr>
          <w:p w14:paraId="06A47F23" w14:textId="77777777" w:rsidR="00B92D8B" w:rsidRDefault="00B92D8B" w:rsidP="00B92D8B">
            <w:pPr>
              <w:spacing w:line="240" w:lineRule="auto"/>
              <w:jc w:val="both"/>
            </w:pPr>
            <w:r>
              <w:rPr>
                <w:rFonts w:ascii="Times New Roman" w:hAnsi="Times New Roman" w:cs="Times New Roman"/>
                <w:b/>
              </w:rPr>
              <w:t>Aktuální zdravotní stav dítěte / žáka / studenta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(diagnóza, mobilita, úroveň komunikace apod.):</w:t>
            </w:r>
          </w:p>
          <w:p w14:paraId="6FAE096D" w14:textId="77777777" w:rsidR="003867E3" w:rsidRDefault="003867E3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  <w:p w14:paraId="02AC7EC8" w14:textId="77777777" w:rsidR="00B92D8B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2BA9D99" w14:textId="77777777" w:rsidR="004A7599" w:rsidRDefault="004A7599" w:rsidP="004A7599">
      <w:pPr>
        <w:spacing w:after="240" w:line="240" w:lineRule="auto"/>
        <w:jc w:val="both"/>
        <w:rPr>
          <w:rFonts w:ascii="Times New Roman" w:hAnsi="Times New Roman" w:cs="Times New Roman"/>
        </w:rPr>
      </w:pPr>
    </w:p>
    <w:p w14:paraId="0C3CBEAB" w14:textId="77777777" w:rsidR="00B92D8B" w:rsidRDefault="00B92D8B" w:rsidP="00B92D8B">
      <w:pPr>
        <w:tabs>
          <w:tab w:val="left" w:pos="2268"/>
        </w:tabs>
        <w:spacing w:before="120" w:after="6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Lhůta pro zahájení poradenské služby začíná dnem doručení této žádosti do SPC.</w:t>
      </w:r>
    </w:p>
    <w:p w14:paraId="116B4F8F" w14:textId="77777777" w:rsidR="00B92D8B" w:rsidRDefault="00B92D8B" w:rsidP="00B92D8B">
      <w:pPr>
        <w:tabs>
          <w:tab w:val="left" w:pos="2268"/>
        </w:tabs>
        <w:spacing w:after="6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Je-li dítě/žák/student v péči odborného lékaře (neurologa, logopeda, psychiatra, klinického psychologa apod.) doneste, prosím, s sebou k vyšetření jejich aktuální zprávy a školní sešity.</w:t>
      </w:r>
    </w:p>
    <w:p w14:paraId="5CD7E595" w14:textId="77777777" w:rsidR="00B92D8B" w:rsidRDefault="00B92D8B" w:rsidP="00B92D8B">
      <w:pPr>
        <w:tabs>
          <w:tab w:val="left" w:pos="2268"/>
        </w:tabs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Vaše údaje budou sloužit pro potřeby SPC v souladu se zákonem č. 110/2019 Sb. o ochraně osobních údajů v informačních systémech, a to v období trvání péče SPC o klienta.</w:t>
      </w:r>
    </w:p>
    <w:p w14:paraId="618F6DA7" w14:textId="77777777" w:rsidR="004A7599" w:rsidRDefault="004A7599" w:rsidP="004A7599">
      <w:pPr>
        <w:spacing w:after="240" w:line="240" w:lineRule="auto"/>
        <w:jc w:val="both"/>
        <w:rPr>
          <w:rFonts w:ascii="Times New Roman" w:hAnsi="Times New Roman" w:cs="Times New Roman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4531"/>
        <w:gridCol w:w="4531"/>
      </w:tblGrid>
      <w:tr w:rsidR="00B92D8B" w14:paraId="2D013E30" w14:textId="77777777" w:rsidTr="00B92D8B">
        <w:tc>
          <w:tcPr>
            <w:tcW w:w="4531" w:type="dxa"/>
          </w:tcPr>
          <w:p w14:paraId="566E886B" w14:textId="77777777" w:rsidR="00B92D8B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Datum:</w:t>
            </w:r>
          </w:p>
        </w:tc>
        <w:tc>
          <w:tcPr>
            <w:tcW w:w="4531" w:type="dxa"/>
          </w:tcPr>
          <w:p w14:paraId="69744829" w14:textId="77777777" w:rsidR="00B92D8B" w:rsidRDefault="00B92D8B" w:rsidP="004A7599">
            <w:pPr>
              <w:spacing w:after="240" w:line="240" w:lineRule="auto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Podpis:</w:t>
            </w:r>
          </w:p>
        </w:tc>
      </w:tr>
    </w:tbl>
    <w:p w14:paraId="23BB837E" w14:textId="77777777" w:rsidR="00B92D8B" w:rsidRPr="004A7599" w:rsidRDefault="00B92D8B" w:rsidP="004A7599">
      <w:pPr>
        <w:spacing w:after="240" w:line="240" w:lineRule="auto"/>
        <w:jc w:val="both"/>
        <w:rPr>
          <w:rFonts w:ascii="Times New Roman" w:hAnsi="Times New Roman" w:cs="Times New Roman"/>
        </w:rPr>
      </w:pPr>
    </w:p>
    <w:p w14:paraId="6BB03A42" w14:textId="77777777" w:rsidR="004A7599" w:rsidRDefault="004A7599" w:rsidP="004A7599">
      <w:pPr>
        <w:pStyle w:val="Default"/>
      </w:pPr>
    </w:p>
    <w:sectPr w:rsidR="004A7599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proofState w:spelling="clean" w:grammar="clean"/>
  <w:attachedTemplate r:id="rId1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412EB"/>
    <w:rsid w:val="00123790"/>
    <w:rsid w:val="003867E3"/>
    <w:rsid w:val="004A7599"/>
    <w:rsid w:val="005A3952"/>
    <w:rsid w:val="009412EB"/>
    <w:rsid w:val="009940D0"/>
    <w:rsid w:val="00B92D8B"/>
    <w:rsid w:val="00C9027D"/>
    <w:rsid w:val="00CE68D6"/>
    <w:rsid w:val="00DD474B"/>
    <w:rsid w:val="00F76D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AB9EAD7"/>
  <w15:chartTrackingRefBased/>
  <w15:docId w15:val="{B8A20F25-B40F-42FD-8E85-022137D5D6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A7599"/>
    <w:pPr>
      <w:spacing w:line="256" w:lineRule="auto"/>
    </w:pPr>
  </w:style>
  <w:style w:type="paragraph" w:styleId="Nadpis1">
    <w:name w:val="heading 1"/>
    <w:next w:val="Normln"/>
    <w:link w:val="Nadpis1Char"/>
    <w:uiPriority w:val="9"/>
    <w:qFormat/>
    <w:rsid w:val="004A7599"/>
    <w:pPr>
      <w:keepNext/>
      <w:keepLines/>
      <w:spacing w:after="118" w:line="256" w:lineRule="auto"/>
      <w:ind w:left="35" w:hanging="10"/>
      <w:jc w:val="center"/>
      <w:outlineLvl w:val="0"/>
    </w:pPr>
    <w:rPr>
      <w:rFonts w:ascii="Times New Roman" w:eastAsia="Times New Roman" w:hAnsi="Times New Roman" w:cs="Times New Roman"/>
      <w:b/>
      <w:color w:val="000000"/>
      <w:sz w:val="24"/>
      <w:u w:val="single" w:color="000000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4A7599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Nadpis1Char">
    <w:name w:val="Nadpis 1 Char"/>
    <w:basedOn w:val="Standardnpsmoodstavce"/>
    <w:link w:val="Nadpis1"/>
    <w:uiPriority w:val="9"/>
    <w:rsid w:val="004A7599"/>
    <w:rPr>
      <w:rFonts w:ascii="Times New Roman" w:eastAsia="Times New Roman" w:hAnsi="Times New Roman" w:cs="Times New Roman"/>
      <w:b/>
      <w:color w:val="000000"/>
      <w:sz w:val="24"/>
      <w:u w:val="single" w:color="000000"/>
      <w:lang w:eastAsia="cs-CZ"/>
    </w:rPr>
  </w:style>
  <w:style w:type="table" w:styleId="Mkatabulky">
    <w:name w:val="Table Grid"/>
    <w:basedOn w:val="Normlntabulka"/>
    <w:uiPriority w:val="39"/>
    <w:rsid w:val="003867E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nhideWhenUsed/>
    <w:rsid w:val="005A3952"/>
    <w:pPr>
      <w:tabs>
        <w:tab w:val="center" w:pos="4680"/>
        <w:tab w:val="right" w:pos="9360"/>
      </w:tabs>
      <w:spacing w:after="0" w:line="240" w:lineRule="auto"/>
    </w:pPr>
    <w:rPr>
      <w:color w:val="404040" w:themeColor="text1" w:themeTint="BF"/>
      <w:lang w:eastAsia="ja-JP"/>
    </w:rPr>
  </w:style>
  <w:style w:type="character" w:customStyle="1" w:styleId="ZhlavChar">
    <w:name w:val="Záhlaví Char"/>
    <w:basedOn w:val="Standardnpsmoodstavce"/>
    <w:link w:val="Zhlav"/>
    <w:rsid w:val="005A3952"/>
    <w:rPr>
      <w:color w:val="404040" w:themeColor="text1" w:themeTint="BF"/>
      <w:lang w:eastAsia="ja-JP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41869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33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4032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8486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85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58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031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43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Gybas\Downloads\Zadost_o_poskytnuti_poradenske_sluzby.dotx" TargetMode="Externa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C:\Users\Gybas\Downloads\Zadost_o_poskytnuti_poradenske_sluzby.dotx</Template>
  <TotalTime>1</TotalTime>
  <Pages>2</Pages>
  <Words>213</Words>
  <Characters>1260</Characters>
  <Application>Microsoft Office Word</Application>
  <DocSecurity>0</DocSecurity>
  <Lines>10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Gybas</dc:creator>
  <cp:keywords/>
  <dc:description/>
  <cp:lastModifiedBy>Vojtěch Gybas</cp:lastModifiedBy>
  <cp:revision>2</cp:revision>
  <dcterms:created xsi:type="dcterms:W3CDTF">2021-08-31T07:52:00Z</dcterms:created>
  <dcterms:modified xsi:type="dcterms:W3CDTF">2021-08-31T07:52:00Z</dcterms:modified>
</cp:coreProperties>
</file>